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A3701" w:rsidRDefault="009007FF" w:rsidP="00886BF3">
      <w:pPr>
        <w:rPr>
          <w:rFonts w:eastAsia="黑体"/>
        </w:rPr>
      </w:pPr>
      <w:r w:rsidRPr="003A3701">
        <w:rPr>
          <w:rFonts w:eastAsia="黑体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7F78E6" wp14:editId="264DE008">
                <wp:simplePos x="0" y="0"/>
                <wp:positionH relativeFrom="margin">
                  <wp:align>center</wp:align>
                </wp:positionH>
                <wp:positionV relativeFrom="page">
                  <wp:posOffset>933450</wp:posOffset>
                </wp:positionV>
                <wp:extent cx="6534150" cy="734400"/>
                <wp:effectExtent l="0" t="0" r="0" b="889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150" cy="73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3701" w:rsidRPr="000F2006" w:rsidRDefault="003A3701" w:rsidP="00A915EA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</w:pPr>
                            <w:r w:rsidRPr="000F2006">
                              <w:rPr>
                                <w:rFonts w:eastAsia="方正小标宋简体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  <w:t>中</w:t>
                            </w:r>
                            <w:r w:rsidR="008E51C0" w:rsidRPr="000F2006">
                              <w:rPr>
                                <w:rFonts w:eastAsia="方正小标宋简体"/>
                                <w:bCs/>
                                <w:color w:val="FF0000"/>
                                <w:spacing w:val="-30"/>
                                <w:w w:val="90"/>
                                <w:sz w:val="72"/>
                                <w:szCs w:val="92"/>
                              </w:rPr>
                              <w:t xml:space="preserve"> </w:t>
                            </w:r>
                            <w:r w:rsidRPr="000F2006">
                              <w:rPr>
                                <w:rFonts w:eastAsia="方正小标宋简体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  <w:t>山</w:t>
                            </w:r>
                            <w:r w:rsidR="008E51C0" w:rsidRPr="000F2006">
                              <w:rPr>
                                <w:rFonts w:eastAsia="方正小标宋简体" w:hint="eastAsia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  <w:t xml:space="preserve"> </w:t>
                            </w:r>
                            <w:r w:rsidRPr="000F2006">
                              <w:rPr>
                                <w:rFonts w:eastAsia="方正小标宋简体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  <w:t>大</w:t>
                            </w:r>
                            <w:r w:rsidR="008E51C0" w:rsidRPr="000F2006">
                              <w:rPr>
                                <w:rFonts w:eastAsia="方正小标宋简体" w:hint="eastAsia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  <w:t xml:space="preserve"> </w:t>
                            </w:r>
                            <w:r w:rsidRPr="000F2006">
                              <w:rPr>
                                <w:rFonts w:eastAsia="方正小标宋简体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  <w:t>学</w:t>
                            </w:r>
                            <w:r w:rsidR="008E51C0" w:rsidRPr="000F2006">
                              <w:rPr>
                                <w:rFonts w:eastAsia="方正小标宋简体" w:hint="eastAsia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  <w:t xml:space="preserve"> </w:t>
                            </w:r>
                            <w:r w:rsidR="008E51C0" w:rsidRPr="000F2006">
                              <w:rPr>
                                <w:rFonts w:eastAsia="方正小标宋简体" w:hint="eastAsia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  <w:t>科</w:t>
                            </w:r>
                            <w:r w:rsidR="008E51C0" w:rsidRPr="000F2006">
                              <w:rPr>
                                <w:rFonts w:eastAsia="方正小标宋简体" w:hint="eastAsia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  <w:t xml:space="preserve"> </w:t>
                            </w:r>
                            <w:r w:rsidR="008E51C0" w:rsidRPr="000F2006">
                              <w:rPr>
                                <w:rFonts w:eastAsia="方正小标宋简体" w:hint="eastAsia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  <w:t>学</w:t>
                            </w:r>
                            <w:r w:rsidR="008E51C0" w:rsidRPr="000F2006">
                              <w:rPr>
                                <w:rFonts w:eastAsia="方正小标宋简体" w:hint="eastAsia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  <w:t xml:space="preserve"> </w:t>
                            </w:r>
                            <w:r w:rsidR="008E51C0" w:rsidRPr="000F2006">
                              <w:rPr>
                                <w:rFonts w:eastAsia="方正小标宋简体" w:hint="eastAsia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  <w:t>研</w:t>
                            </w:r>
                            <w:r w:rsidR="008E51C0" w:rsidRPr="000F2006">
                              <w:rPr>
                                <w:rFonts w:eastAsia="方正小标宋简体" w:hint="eastAsia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  <w:t xml:space="preserve"> </w:t>
                            </w:r>
                            <w:r w:rsidR="008E51C0" w:rsidRPr="000F2006">
                              <w:rPr>
                                <w:rFonts w:eastAsia="方正小标宋简体" w:hint="eastAsia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  <w:t>究</w:t>
                            </w:r>
                            <w:r w:rsidR="000F2006" w:rsidRPr="000F2006">
                              <w:rPr>
                                <w:rFonts w:eastAsia="方正小标宋简体" w:hint="eastAsia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  <w:t xml:space="preserve"> </w:t>
                            </w:r>
                            <w:r w:rsidR="008E51C0" w:rsidRPr="000F2006">
                              <w:rPr>
                                <w:rFonts w:eastAsia="方正小标宋简体" w:hint="eastAsia"/>
                                <w:bCs/>
                                <w:color w:val="FF0000"/>
                                <w:spacing w:val="-30"/>
                                <w:w w:val="90"/>
                                <w:sz w:val="92"/>
                                <w:szCs w:val="92"/>
                              </w:rPr>
                              <w:t>院</w:t>
                            </w:r>
                          </w:p>
                          <w:p w:rsidR="003A3701" w:rsidRPr="000F2006" w:rsidRDefault="003A3701">
                            <w:pPr>
                              <w:rPr>
                                <w:spacing w:val="-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57F78E6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0;margin-top:73.5pt;width:514.5pt;height:57.8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" filled="f" stroked="f">
                <v:textbox inset="0,0,0,0">
                  <w:txbxContent>
                    <w:p w:rsidR="003A3701" w:rsidRPr="000F2006" w:rsidRDefault="003A3701" w:rsidP="00A915EA">
                      <w:pPr>
                        <w:jc w:val="center"/>
                        <w:rPr>
                          <w:rFonts w:eastAsia="方正小标宋简体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</w:pPr>
                      <w:r w:rsidRPr="000F2006">
                        <w:rPr>
                          <w:rFonts w:eastAsia="方正小标宋简体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  <w:t>中</w:t>
                      </w:r>
                      <w:r w:rsidR="008E51C0" w:rsidRPr="000F2006">
                        <w:rPr>
                          <w:rFonts w:eastAsia="方正小标宋简体"/>
                          <w:bCs/>
                          <w:color w:val="FF0000"/>
                          <w:spacing w:val="-30"/>
                          <w:w w:val="90"/>
                          <w:sz w:val="72"/>
                          <w:szCs w:val="92"/>
                        </w:rPr>
                        <w:t xml:space="preserve"> </w:t>
                      </w:r>
                      <w:r w:rsidRPr="000F2006">
                        <w:rPr>
                          <w:rFonts w:eastAsia="方正小标宋简体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  <w:t>山</w:t>
                      </w:r>
                      <w:r w:rsidR="008E51C0" w:rsidRPr="000F2006">
                        <w:rPr>
                          <w:rFonts w:eastAsia="方正小标宋简体" w:hint="eastAsia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  <w:t xml:space="preserve"> </w:t>
                      </w:r>
                      <w:r w:rsidRPr="000F2006">
                        <w:rPr>
                          <w:rFonts w:eastAsia="方正小标宋简体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  <w:t>大</w:t>
                      </w:r>
                      <w:r w:rsidR="008E51C0" w:rsidRPr="000F2006">
                        <w:rPr>
                          <w:rFonts w:eastAsia="方正小标宋简体" w:hint="eastAsia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  <w:t xml:space="preserve"> </w:t>
                      </w:r>
                      <w:r w:rsidRPr="000F2006">
                        <w:rPr>
                          <w:rFonts w:eastAsia="方正小标宋简体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  <w:t>学</w:t>
                      </w:r>
                      <w:r w:rsidR="008E51C0" w:rsidRPr="000F2006">
                        <w:rPr>
                          <w:rFonts w:eastAsia="方正小标宋简体" w:hint="eastAsia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  <w:t xml:space="preserve"> </w:t>
                      </w:r>
                      <w:r w:rsidR="008E51C0" w:rsidRPr="000F2006">
                        <w:rPr>
                          <w:rFonts w:eastAsia="方正小标宋简体" w:hint="eastAsia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  <w:t>科</w:t>
                      </w:r>
                      <w:r w:rsidR="008E51C0" w:rsidRPr="000F2006">
                        <w:rPr>
                          <w:rFonts w:eastAsia="方正小标宋简体" w:hint="eastAsia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  <w:t xml:space="preserve"> </w:t>
                      </w:r>
                      <w:r w:rsidR="008E51C0" w:rsidRPr="000F2006">
                        <w:rPr>
                          <w:rFonts w:eastAsia="方正小标宋简体" w:hint="eastAsia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  <w:t>学</w:t>
                      </w:r>
                      <w:r w:rsidR="008E51C0" w:rsidRPr="000F2006">
                        <w:rPr>
                          <w:rFonts w:eastAsia="方正小标宋简体" w:hint="eastAsia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  <w:t xml:space="preserve"> </w:t>
                      </w:r>
                      <w:proofErr w:type="gramStart"/>
                      <w:r w:rsidR="008E51C0" w:rsidRPr="000F2006">
                        <w:rPr>
                          <w:rFonts w:eastAsia="方正小标宋简体" w:hint="eastAsia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  <w:t>研</w:t>
                      </w:r>
                      <w:proofErr w:type="gramEnd"/>
                      <w:r w:rsidR="008E51C0" w:rsidRPr="000F2006">
                        <w:rPr>
                          <w:rFonts w:eastAsia="方正小标宋简体" w:hint="eastAsia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  <w:t xml:space="preserve"> </w:t>
                      </w:r>
                      <w:r w:rsidR="008E51C0" w:rsidRPr="000F2006">
                        <w:rPr>
                          <w:rFonts w:eastAsia="方正小标宋简体" w:hint="eastAsia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  <w:t>究</w:t>
                      </w:r>
                      <w:r w:rsidR="000F2006" w:rsidRPr="000F2006">
                        <w:rPr>
                          <w:rFonts w:eastAsia="方正小标宋简体" w:hint="eastAsia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  <w:t xml:space="preserve"> </w:t>
                      </w:r>
                      <w:r w:rsidR="008E51C0" w:rsidRPr="000F2006">
                        <w:rPr>
                          <w:rFonts w:eastAsia="方正小标宋简体" w:hint="eastAsia"/>
                          <w:bCs/>
                          <w:color w:val="FF0000"/>
                          <w:spacing w:val="-30"/>
                          <w:w w:val="90"/>
                          <w:sz w:val="92"/>
                          <w:szCs w:val="92"/>
                        </w:rPr>
                        <w:t>院</w:t>
                      </w:r>
                    </w:p>
                    <w:p w:rsidR="003A3701" w:rsidRPr="000F2006" w:rsidRDefault="003A3701">
                      <w:pPr>
                        <w:rPr>
                          <w:spacing w:val="-3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2F0783" w:rsidRDefault="002F0783" w:rsidP="00886BF3">
      <w:pPr>
        <w:rPr>
          <w:rFonts w:eastAsia="黑体"/>
        </w:rPr>
      </w:pPr>
    </w:p>
    <w:p w:rsidR="003A3701" w:rsidRPr="007C31B7" w:rsidRDefault="00F36601" w:rsidP="007C31B7">
      <w:pPr>
        <w:jc w:val="right"/>
        <w:rPr>
          <w:rFonts w:ascii="仿宋" w:eastAsia="仿宋" w:hAnsi="仿宋"/>
        </w:rPr>
      </w:pPr>
      <w:r>
        <w:rPr>
          <w:rFonts w:ascii="仿宋_GB2312" w:hAnsi="仿宋" w:hint="eastAsia"/>
        </w:rPr>
        <w:t>科研</w:t>
      </w:r>
      <w:r w:rsidR="007C31B7" w:rsidRPr="00262190">
        <w:rPr>
          <w:rFonts w:ascii="仿宋_GB2312" w:hAnsi="仿宋" w:hint="eastAsia"/>
        </w:rPr>
        <w:t>〔</w:t>
      </w:r>
      <w:r w:rsidR="007C31B7" w:rsidRPr="00262190">
        <w:t>20</w:t>
      </w:r>
      <w:r w:rsidR="0024740E">
        <w:t>20</w:t>
      </w:r>
      <w:r w:rsidR="007C31B7" w:rsidRPr="00262190">
        <w:rPr>
          <w:rFonts w:ascii="仿宋_GB2312" w:hAnsi="仿宋" w:hint="eastAsia"/>
        </w:rPr>
        <w:t>〕</w:t>
      </w:r>
      <w:r w:rsidR="0024740E">
        <w:t>17</w:t>
      </w:r>
      <w:r w:rsidR="007C31B7" w:rsidRPr="00262190">
        <w:rPr>
          <w:rFonts w:ascii="仿宋_GB2312" w:hAnsi="仿宋" w:hint="eastAsia"/>
        </w:rPr>
        <w:t>号</w:t>
      </w:r>
    </w:p>
    <w:p w:rsidR="003A3701" w:rsidRDefault="003A3701" w:rsidP="00886BF3">
      <w:pPr>
        <w:rPr>
          <w:rFonts w:eastAsia="黑体"/>
        </w:rPr>
      </w:pPr>
    </w:p>
    <w:p w:rsidR="003A3701" w:rsidRDefault="00812A08" w:rsidP="00886BF3">
      <w:pPr>
        <w:rPr>
          <w:rFonts w:eastAsia="黑体"/>
        </w:rPr>
      </w:pPr>
      <w:r>
        <w:rPr>
          <w:rFonts w:eastAsia="黑体"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4B9050" wp14:editId="09EC3AD6">
                <wp:simplePos x="0" y="0"/>
                <wp:positionH relativeFrom="page">
                  <wp:posOffset>720090</wp:posOffset>
                </wp:positionH>
                <wp:positionV relativeFrom="page">
                  <wp:posOffset>9973310</wp:posOffset>
                </wp:positionV>
                <wp:extent cx="6120000" cy="0"/>
                <wp:effectExtent l="0" t="19050" r="14605" b="3810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3629398B" id="直接连接符 3" o:spid="_x0000_s1026" style="position:absolute;left:0;text-align:left;z-index:2516869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785.3pt" to="538.6pt,7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" strokecolor="red" strokeweight="5pt">
                <v:stroke linestyle="thinThick"/>
                <w10:wrap anchorx="page" anchory="page"/>
              </v:line>
            </w:pict>
          </mc:Fallback>
        </mc:AlternateContent>
      </w:r>
      <w:r w:rsidR="002F0783">
        <w:rPr>
          <w:rFonts w:eastAsia="黑体"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B82C5F" wp14:editId="188B0D09">
                <wp:simplePos x="0" y="0"/>
                <wp:positionH relativeFrom="page">
                  <wp:posOffset>720090</wp:posOffset>
                </wp:positionH>
                <wp:positionV relativeFrom="page">
                  <wp:posOffset>1871980</wp:posOffset>
                </wp:positionV>
                <wp:extent cx="6120000" cy="0"/>
                <wp:effectExtent l="0" t="19050" r="14605" b="3810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line w14:anchorId="6CB8EFEF" id="直接连接符 1" o:spid="_x0000_s1026" style="position:absolute;left:0;text-align:left;z-index:2516828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47.4pt" to="538.6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" strokecolor="red" strokeweight="5pt">
                <v:stroke linestyle="thickThin"/>
                <w10:wrap anchorx="page" anchory="page"/>
              </v:line>
            </w:pict>
          </mc:Fallback>
        </mc:AlternateContent>
      </w:r>
    </w:p>
    <w:p w:rsidR="00B647F4" w:rsidRPr="00262190" w:rsidRDefault="00F36601" w:rsidP="00D65E9F">
      <w:pPr>
        <w:jc w:val="center"/>
        <w:rPr>
          <w:rFonts w:ascii="仿宋_GB2312"/>
        </w:rPr>
      </w:pPr>
      <w:r>
        <w:rPr>
          <w:rFonts w:ascii="方正小标宋简体" w:eastAsia="方正小标宋简体" w:hint="eastAsia"/>
          <w:sz w:val="44"/>
        </w:rPr>
        <w:t>科学研究院</w:t>
      </w:r>
      <w:r w:rsidR="00D65E9F" w:rsidRPr="00D65E9F">
        <w:rPr>
          <w:rFonts w:ascii="方正小标宋简体" w:eastAsia="方正小标宋简体" w:hint="eastAsia"/>
          <w:sz w:val="44"/>
        </w:rPr>
        <w:t>关于</w:t>
      </w:r>
      <w:r w:rsidR="0024740E">
        <w:rPr>
          <w:rFonts w:ascii="方正小标宋简体" w:eastAsia="方正小标宋简体" w:hint="eastAsia"/>
          <w:sz w:val="44"/>
        </w:rPr>
        <w:t>珠海</w:t>
      </w:r>
      <w:r w:rsidR="0024740E">
        <w:rPr>
          <w:rFonts w:ascii="方正小标宋简体" w:eastAsia="方正小标宋简体"/>
          <w:sz w:val="44"/>
        </w:rPr>
        <w:t>校区科研管理工作服务</w:t>
      </w:r>
      <w:r w:rsidR="0024740E">
        <w:rPr>
          <w:rFonts w:ascii="方正小标宋简体" w:eastAsia="方正小标宋简体" w:hint="eastAsia"/>
          <w:sz w:val="44"/>
        </w:rPr>
        <w:t>点</w:t>
      </w:r>
      <w:r w:rsidR="0024740E">
        <w:rPr>
          <w:rFonts w:ascii="方正小标宋简体" w:eastAsia="方正小标宋简体"/>
          <w:sz w:val="44"/>
        </w:rPr>
        <w:t>办公安排的</w:t>
      </w:r>
      <w:r w:rsidR="0024740E">
        <w:rPr>
          <w:rFonts w:ascii="方正小标宋简体" w:eastAsia="方正小标宋简体" w:hint="eastAsia"/>
          <w:sz w:val="44"/>
        </w:rPr>
        <w:t>通知</w:t>
      </w:r>
    </w:p>
    <w:p w:rsidR="00D65E9F" w:rsidRPr="00D65E9F" w:rsidRDefault="00D65E9F" w:rsidP="00886BF3"/>
    <w:p w:rsidR="00D65E9F" w:rsidRPr="00D65E9F" w:rsidRDefault="0024740E" w:rsidP="00D65E9F">
      <w:r>
        <w:rPr>
          <w:rFonts w:hint="eastAsia"/>
        </w:rPr>
        <w:t>珠海校区</w:t>
      </w:r>
      <w:r w:rsidR="00EE7849">
        <w:rPr>
          <w:rFonts w:hint="eastAsia"/>
        </w:rPr>
        <w:t>各</w:t>
      </w:r>
      <w:r w:rsidR="00EE7849">
        <w:t>有关单位</w:t>
      </w:r>
      <w:r w:rsidR="00D65E9F" w:rsidRPr="00D65E9F">
        <w:t>：</w:t>
      </w:r>
    </w:p>
    <w:p w:rsidR="00D65E9F" w:rsidRDefault="0024740E" w:rsidP="00772539">
      <w:pPr>
        <w:ind w:firstLineChars="200" w:firstLine="624"/>
        <w:jc w:val="both"/>
      </w:pPr>
      <w:r>
        <w:rPr>
          <w:rFonts w:hint="eastAsia"/>
        </w:rPr>
        <w:t>为</w:t>
      </w:r>
      <w:r>
        <w:t>进一步</w:t>
      </w:r>
      <w:r>
        <w:rPr>
          <w:rFonts w:hint="eastAsia"/>
        </w:rPr>
        <w:t>加快</w:t>
      </w:r>
      <w:r>
        <w:t>推进科研管理</w:t>
      </w:r>
      <w:r>
        <w:t>“</w:t>
      </w:r>
      <w:r>
        <w:rPr>
          <w:rFonts w:hint="eastAsia"/>
        </w:rPr>
        <w:t>放管服</w:t>
      </w:r>
      <w:r>
        <w:t>”</w:t>
      </w:r>
      <w:r>
        <w:rPr>
          <w:rFonts w:hint="eastAsia"/>
        </w:rPr>
        <w:t>，</w:t>
      </w:r>
      <w:r>
        <w:t>优化科研管理，提升科研绩效，</w:t>
      </w:r>
      <w:r>
        <w:rPr>
          <w:rFonts w:hint="eastAsia"/>
        </w:rPr>
        <w:t>提高</w:t>
      </w:r>
      <w:r>
        <w:t>服务质量，经学校批准，科学研究院</w:t>
      </w:r>
      <w:r>
        <w:rPr>
          <w:rFonts w:hint="eastAsia"/>
        </w:rPr>
        <w:t>在</w:t>
      </w:r>
      <w:r>
        <w:t>珠海校区设立科研管理工作服务点</w:t>
      </w:r>
      <w:r>
        <w:rPr>
          <w:rFonts w:hint="eastAsia"/>
        </w:rPr>
        <w:t>，</w:t>
      </w:r>
      <w:r>
        <w:t>为珠海校区师生提供科研管理业务</w:t>
      </w:r>
      <w:r>
        <w:rPr>
          <w:rFonts w:hint="eastAsia"/>
        </w:rPr>
        <w:t>咨询与</w:t>
      </w:r>
      <w:r>
        <w:t>受理等服务，现将具体办公安排通知如下：</w:t>
      </w:r>
    </w:p>
    <w:p w:rsidR="0024740E" w:rsidRPr="00505A6C" w:rsidRDefault="0024740E" w:rsidP="00772539">
      <w:pPr>
        <w:ind w:firstLineChars="200" w:firstLine="624"/>
        <w:jc w:val="both"/>
        <w:rPr>
          <w:rFonts w:ascii="黑体" w:eastAsia="黑体" w:hAnsi="黑体"/>
        </w:rPr>
      </w:pPr>
      <w:r w:rsidRPr="00505A6C">
        <w:rPr>
          <w:rFonts w:ascii="黑体" w:eastAsia="黑体" w:hAnsi="黑体" w:hint="eastAsia"/>
        </w:rPr>
        <w:t>一</w:t>
      </w:r>
      <w:r w:rsidRPr="00505A6C">
        <w:rPr>
          <w:rFonts w:ascii="黑体" w:eastAsia="黑体" w:hAnsi="黑体"/>
        </w:rPr>
        <w:t>、办公时间地点</w:t>
      </w:r>
    </w:p>
    <w:p w:rsidR="0024740E" w:rsidRDefault="00EB4520" w:rsidP="00772539">
      <w:pPr>
        <w:ind w:firstLineChars="200" w:firstLine="624"/>
        <w:jc w:val="both"/>
      </w:pPr>
      <w:r>
        <w:rPr>
          <w:rFonts w:hint="eastAsia"/>
        </w:rPr>
        <w:t>经过一段时间</w:t>
      </w:r>
      <w:r>
        <w:t>的试运行，</w:t>
      </w:r>
      <w:r w:rsidR="00772539">
        <w:t>科学研究院</w:t>
      </w:r>
      <w:r>
        <w:rPr>
          <w:rFonts w:hint="eastAsia"/>
        </w:rPr>
        <w:t>将从</w:t>
      </w:r>
      <w:r>
        <w:rPr>
          <w:rFonts w:hint="eastAsia"/>
        </w:rPr>
        <w:t>6</w:t>
      </w:r>
      <w:r>
        <w:rPr>
          <w:rFonts w:hint="eastAsia"/>
        </w:rPr>
        <w:t>月</w:t>
      </w:r>
      <w:r>
        <w:rPr>
          <w:rFonts w:hint="eastAsia"/>
        </w:rPr>
        <w:t>8</w:t>
      </w:r>
      <w:r>
        <w:rPr>
          <w:rFonts w:hint="eastAsia"/>
        </w:rPr>
        <w:t>日</w:t>
      </w:r>
      <w:r>
        <w:t>起</w:t>
      </w:r>
      <w:r w:rsidR="00772539">
        <w:rPr>
          <w:rFonts w:hint="eastAsia"/>
        </w:rPr>
        <w:t>正式派</w:t>
      </w:r>
      <w:r w:rsidR="00EE7849">
        <w:rPr>
          <w:rFonts w:hint="eastAsia"/>
        </w:rPr>
        <w:t>工作</w:t>
      </w:r>
      <w:r w:rsidR="00772539">
        <w:t>人员</w:t>
      </w:r>
      <w:r w:rsidR="00772539">
        <w:rPr>
          <w:rFonts w:hint="eastAsia"/>
        </w:rPr>
        <w:t>驻珠海校区</w:t>
      </w:r>
      <w:r w:rsidR="00772539">
        <w:t>科研管理工作服务点</w:t>
      </w:r>
      <w:r w:rsidR="00EE7849">
        <w:rPr>
          <w:rFonts w:hint="eastAsia"/>
        </w:rPr>
        <w:t>办公</w:t>
      </w:r>
      <w:r w:rsidR="00772539">
        <w:t>，办公地点设在</w:t>
      </w:r>
      <w:r w:rsidR="00772539">
        <w:rPr>
          <w:rFonts w:hint="eastAsia"/>
        </w:rPr>
        <w:t>教学楼</w:t>
      </w:r>
      <w:r w:rsidR="00772539">
        <w:rPr>
          <w:rFonts w:hint="eastAsia"/>
        </w:rPr>
        <w:t>B201</w:t>
      </w:r>
      <w:r w:rsidR="00772539">
        <w:rPr>
          <w:rFonts w:hint="eastAsia"/>
        </w:rPr>
        <w:t>大学服务中心</w:t>
      </w:r>
      <w:r w:rsidR="00772539">
        <w:t>内</w:t>
      </w:r>
      <w:r w:rsidR="00772539">
        <w:rPr>
          <w:rFonts w:hint="eastAsia"/>
        </w:rPr>
        <w:t>。</w:t>
      </w:r>
      <w:r w:rsidR="00772539">
        <w:t>受</w:t>
      </w:r>
      <w:r w:rsidR="00772539">
        <w:rPr>
          <w:rFonts w:hint="eastAsia"/>
        </w:rPr>
        <w:t>疫情期间</w:t>
      </w:r>
      <w:r w:rsidR="00772539">
        <w:t>南</w:t>
      </w:r>
      <w:r w:rsidR="00772539">
        <w:rPr>
          <w:rFonts w:hint="eastAsia"/>
        </w:rPr>
        <w:t>校园</w:t>
      </w:r>
      <w:r w:rsidR="00772539">
        <w:t>与</w:t>
      </w:r>
      <w:r w:rsidR="00772539">
        <w:rPr>
          <w:rFonts w:hint="eastAsia"/>
        </w:rPr>
        <w:t>珠海校区</w:t>
      </w:r>
      <w:r w:rsidR="00772539">
        <w:t>班车</w:t>
      </w:r>
      <w:r w:rsidR="00772539">
        <w:rPr>
          <w:rFonts w:hint="eastAsia"/>
        </w:rPr>
        <w:t>时间</w:t>
      </w:r>
      <w:r w:rsidR="00772539">
        <w:t>所限，现阶段办公时间为工作日</w:t>
      </w:r>
      <w:r w:rsidR="00772539">
        <w:rPr>
          <w:rFonts w:hint="eastAsia"/>
        </w:rPr>
        <w:t>10</w:t>
      </w:r>
      <w:r w:rsidR="00772539">
        <w:rPr>
          <w:rFonts w:hint="eastAsia"/>
        </w:rPr>
        <w:t>时至</w:t>
      </w:r>
      <w:r w:rsidR="00772539">
        <w:rPr>
          <w:rFonts w:hint="eastAsia"/>
        </w:rPr>
        <w:t>16</w:t>
      </w:r>
      <w:r w:rsidR="00772539">
        <w:rPr>
          <w:rFonts w:hint="eastAsia"/>
        </w:rPr>
        <w:t>时，</w:t>
      </w:r>
      <w:r w:rsidR="00772539">
        <w:t>后期如有调整将另行通知。</w:t>
      </w:r>
    </w:p>
    <w:p w:rsidR="00772539" w:rsidRPr="00505A6C" w:rsidRDefault="00772539" w:rsidP="00772539">
      <w:pPr>
        <w:ind w:firstLineChars="200" w:firstLine="624"/>
        <w:jc w:val="both"/>
        <w:rPr>
          <w:rFonts w:ascii="黑体" w:eastAsia="黑体" w:hAnsi="黑体"/>
        </w:rPr>
      </w:pPr>
      <w:r w:rsidRPr="00505A6C">
        <w:rPr>
          <w:rFonts w:ascii="黑体" w:eastAsia="黑体" w:hAnsi="黑体" w:hint="eastAsia"/>
        </w:rPr>
        <w:t>二、</w:t>
      </w:r>
      <w:r w:rsidRPr="00505A6C">
        <w:rPr>
          <w:rFonts w:ascii="黑体" w:eastAsia="黑体" w:hAnsi="黑体"/>
        </w:rPr>
        <w:t>受理业务范围</w:t>
      </w:r>
    </w:p>
    <w:p w:rsidR="00772539" w:rsidRDefault="00772539" w:rsidP="00772539">
      <w:pPr>
        <w:ind w:firstLineChars="200" w:firstLine="624"/>
        <w:jc w:val="both"/>
      </w:pPr>
      <w:r>
        <w:rPr>
          <w:rFonts w:hint="eastAsia"/>
        </w:rPr>
        <w:t>服务点值班人员主要负责</w:t>
      </w:r>
      <w:r>
        <w:t>办理珠海校区各院系、附属医院、有关科研机构科研管理业务，包括</w:t>
      </w:r>
      <w:r>
        <w:rPr>
          <w:rFonts w:hint="eastAsia"/>
        </w:rPr>
        <w:t>科研业务</w:t>
      </w:r>
      <w:r>
        <w:t>咨询与指导、各类科</w:t>
      </w:r>
      <w:r>
        <w:lastRenderedPageBreak/>
        <w:t>研项目申报与管理、科研合同用印</w:t>
      </w:r>
      <w:r>
        <w:rPr>
          <w:rFonts w:hint="eastAsia"/>
        </w:rPr>
        <w:t>前</w:t>
      </w:r>
      <w:r>
        <w:t>审核、各类科研管理相关材料预审及受理，并</w:t>
      </w:r>
      <w:r>
        <w:rPr>
          <w:rFonts w:hint="eastAsia"/>
        </w:rPr>
        <w:t>协助</w:t>
      </w:r>
      <w:r>
        <w:t>老师往返南校园办理盖章、材料报送等业务。</w:t>
      </w:r>
    </w:p>
    <w:p w:rsidR="00772539" w:rsidRPr="00505A6C" w:rsidRDefault="00772539" w:rsidP="00772539">
      <w:pPr>
        <w:ind w:firstLineChars="200" w:firstLine="624"/>
        <w:jc w:val="both"/>
        <w:rPr>
          <w:rFonts w:ascii="黑体" w:eastAsia="黑体" w:hAnsi="黑体"/>
        </w:rPr>
      </w:pPr>
      <w:r w:rsidRPr="00505A6C">
        <w:rPr>
          <w:rFonts w:ascii="黑体" w:eastAsia="黑体" w:hAnsi="黑体" w:hint="eastAsia"/>
        </w:rPr>
        <w:t>三</w:t>
      </w:r>
      <w:r w:rsidRPr="00505A6C">
        <w:rPr>
          <w:rFonts w:ascii="黑体" w:eastAsia="黑体" w:hAnsi="黑体"/>
        </w:rPr>
        <w:t>、</w:t>
      </w:r>
      <w:r w:rsidRPr="00505A6C">
        <w:rPr>
          <w:rFonts w:ascii="黑体" w:eastAsia="黑体" w:hAnsi="黑体" w:hint="eastAsia"/>
        </w:rPr>
        <w:t>联系方式</w:t>
      </w:r>
    </w:p>
    <w:p w:rsidR="00772539" w:rsidRPr="00772539" w:rsidRDefault="00772539" w:rsidP="00772539">
      <w:pPr>
        <w:ind w:firstLineChars="200" w:firstLine="624"/>
        <w:jc w:val="both"/>
      </w:pPr>
      <w:r>
        <w:rPr>
          <w:rFonts w:hint="eastAsia"/>
        </w:rPr>
        <w:t>服务点办公</w:t>
      </w:r>
      <w:r>
        <w:t>电话</w:t>
      </w:r>
      <w:r w:rsidR="00505A6C">
        <w:rPr>
          <w:rFonts w:hint="eastAsia"/>
        </w:rPr>
        <w:t>：</w:t>
      </w:r>
      <w:r w:rsidR="00505A6C">
        <w:rPr>
          <w:rFonts w:hint="eastAsia"/>
        </w:rPr>
        <w:t>0756-</w:t>
      </w:r>
      <w:r w:rsidR="00505A6C">
        <w:t>3668397</w:t>
      </w:r>
      <w:r w:rsidR="00505A6C">
        <w:rPr>
          <w:rFonts w:hint="eastAsia"/>
        </w:rPr>
        <w:t>，</w:t>
      </w:r>
      <w:r w:rsidR="00505A6C">
        <w:rPr>
          <w:rFonts w:hint="eastAsia"/>
        </w:rPr>
        <w:t>0756-3668317</w:t>
      </w:r>
      <w:r w:rsidR="00505A6C">
        <w:rPr>
          <w:rFonts w:hint="eastAsia"/>
        </w:rPr>
        <w:t>。</w:t>
      </w:r>
    </w:p>
    <w:p w:rsidR="00D65E9F" w:rsidRPr="00D65E9F" w:rsidRDefault="00D65E9F" w:rsidP="006E2841">
      <w:pPr>
        <w:ind w:firstLineChars="200" w:firstLine="624"/>
      </w:pPr>
    </w:p>
    <w:p w:rsidR="00D65E9F" w:rsidRPr="00D65E9F" w:rsidRDefault="00D65E9F" w:rsidP="00D65E9F"/>
    <w:p w:rsidR="00D65E9F" w:rsidRPr="00D65E9F" w:rsidRDefault="00D65E9F" w:rsidP="00D65E9F"/>
    <w:p w:rsidR="00D65E9F" w:rsidRPr="00D65E9F" w:rsidRDefault="00D65E9F" w:rsidP="00F36601">
      <w:pPr>
        <w:wordWrap w:val="0"/>
        <w:ind w:rightChars="26" w:right="81"/>
        <w:jc w:val="right"/>
      </w:pPr>
      <w:r w:rsidRPr="00D65E9F">
        <w:t>中山大学</w:t>
      </w:r>
      <w:r w:rsidR="00F36601">
        <w:rPr>
          <w:rFonts w:hint="eastAsia"/>
        </w:rPr>
        <w:t>科学研究院</w:t>
      </w:r>
      <w:r w:rsidR="00F36601">
        <w:rPr>
          <w:rFonts w:hint="eastAsia"/>
        </w:rPr>
        <w:t xml:space="preserve"> </w:t>
      </w:r>
      <w:r w:rsidR="00F36601">
        <w:t xml:space="preserve"> </w:t>
      </w:r>
    </w:p>
    <w:p w:rsidR="00D65E9F" w:rsidRPr="00D65E9F" w:rsidRDefault="00D65E9F" w:rsidP="00F36601">
      <w:pPr>
        <w:wordWrap w:val="0"/>
        <w:ind w:rightChars="26" w:right="81"/>
        <w:jc w:val="right"/>
      </w:pPr>
      <w:r w:rsidRPr="00D65E9F">
        <w:t>20</w:t>
      </w:r>
      <w:r w:rsidR="00505A6C">
        <w:t>20</w:t>
      </w:r>
      <w:r w:rsidRPr="00D65E9F">
        <w:t>年</w:t>
      </w:r>
      <w:r w:rsidR="00505A6C">
        <w:t>6</w:t>
      </w:r>
      <w:r w:rsidRPr="00D65E9F">
        <w:t>月</w:t>
      </w:r>
      <w:r w:rsidR="00505A6C">
        <w:t>5</w:t>
      </w:r>
      <w:r w:rsidRPr="00D65E9F">
        <w:t>日</w:t>
      </w:r>
      <w:r w:rsidR="00F36601">
        <w:rPr>
          <w:rFonts w:hint="eastAsia"/>
        </w:rPr>
        <w:t xml:space="preserve"> </w:t>
      </w:r>
      <w:r w:rsidR="00F36601">
        <w:t xml:space="preserve">  </w:t>
      </w:r>
    </w:p>
    <w:p w:rsidR="00B647F4" w:rsidRPr="00262190" w:rsidRDefault="00B647F4" w:rsidP="00886BF3">
      <w:pPr>
        <w:rPr>
          <w:rFonts w:ascii="仿宋_GB2312"/>
        </w:rPr>
      </w:pPr>
    </w:p>
    <w:p w:rsidR="00B647F4" w:rsidRPr="00262190" w:rsidRDefault="00B647F4" w:rsidP="00886BF3">
      <w:pPr>
        <w:rPr>
          <w:rFonts w:ascii="仿宋_GB2312"/>
        </w:rPr>
      </w:pPr>
    </w:p>
    <w:p w:rsidR="00B647F4" w:rsidRPr="00262190" w:rsidRDefault="00B647F4" w:rsidP="00886BF3">
      <w:pPr>
        <w:rPr>
          <w:rFonts w:ascii="仿宋_GB2312"/>
        </w:rPr>
      </w:pPr>
    </w:p>
    <w:p w:rsidR="00B647F4" w:rsidRPr="00262190" w:rsidRDefault="00B647F4" w:rsidP="00886BF3">
      <w:pPr>
        <w:rPr>
          <w:rFonts w:ascii="仿宋_GB2312"/>
        </w:rPr>
      </w:pPr>
    </w:p>
    <w:p w:rsidR="00B647F4" w:rsidRDefault="00B647F4" w:rsidP="00886BF3">
      <w:pPr>
        <w:rPr>
          <w:rFonts w:eastAsia="黑体"/>
        </w:rPr>
      </w:pPr>
    </w:p>
    <w:sectPr w:rsidR="00B647F4" w:rsidSect="00047AA4">
      <w:footerReference w:type="even" r:id="rId7"/>
      <w:footerReference w:type="default" r:id="rId8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53BB" w:rsidRDefault="00A453BB" w:rsidP="002D2105">
      <w:r>
        <w:separator/>
      </w:r>
    </w:p>
  </w:endnote>
  <w:endnote w:type="continuationSeparator" w:id="0">
    <w:p w:rsidR="00A453BB" w:rsidRDefault="00A453BB" w:rsidP="002D2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FDBF07C-5131-49DB-A639-A2CBA09C01F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9284D5C4-62F9-4672-825C-9A9886AA0B7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82B42F6C-8328-48AD-B88E-7C7BEF362BF5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B4E244CC-4EC4-4B7C-A75A-1141F98A6460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596A40-3009-40FF-8DC7-C98EF1DC6B2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256463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RDefault="00D65E9F" w:rsidP="00D65E9F">
        <w:pPr>
          <w:pStyle w:val="a5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A4BF6" w:rsidRPr="003A4BF6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20601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RDefault="00D65E9F" w:rsidP="00D65E9F">
        <w:pPr>
          <w:pStyle w:val="a5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72539" w:rsidRPr="00772539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53BB" w:rsidRDefault="00A453BB" w:rsidP="002D2105">
      <w:r>
        <w:separator/>
      </w:r>
    </w:p>
  </w:footnote>
  <w:footnote w:type="continuationSeparator" w:id="0">
    <w:p w:rsidR="00A453BB" w:rsidRDefault="00A453BB" w:rsidP="002D21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4097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19"/>
    <w:rsid w:val="00030B15"/>
    <w:rsid w:val="00047AA4"/>
    <w:rsid w:val="000D6A64"/>
    <w:rsid w:val="000E3BC9"/>
    <w:rsid w:val="000F2006"/>
    <w:rsid w:val="001001BF"/>
    <w:rsid w:val="00111158"/>
    <w:rsid w:val="00137BA5"/>
    <w:rsid w:val="00180691"/>
    <w:rsid w:val="00192A77"/>
    <w:rsid w:val="001A15AC"/>
    <w:rsid w:val="001A4D7B"/>
    <w:rsid w:val="001B2074"/>
    <w:rsid w:val="001C4193"/>
    <w:rsid w:val="001C6C10"/>
    <w:rsid w:val="00216360"/>
    <w:rsid w:val="00221B66"/>
    <w:rsid w:val="0024740E"/>
    <w:rsid w:val="00251D5E"/>
    <w:rsid w:val="00255631"/>
    <w:rsid w:val="00262190"/>
    <w:rsid w:val="00262F8B"/>
    <w:rsid w:val="00265CBA"/>
    <w:rsid w:val="002D2105"/>
    <w:rsid w:val="002E2A09"/>
    <w:rsid w:val="002F0783"/>
    <w:rsid w:val="0030202D"/>
    <w:rsid w:val="00310A7F"/>
    <w:rsid w:val="003269D6"/>
    <w:rsid w:val="00330A72"/>
    <w:rsid w:val="003539FC"/>
    <w:rsid w:val="00387133"/>
    <w:rsid w:val="003A3701"/>
    <w:rsid w:val="003A4BF6"/>
    <w:rsid w:val="003B1D28"/>
    <w:rsid w:val="003C4BE5"/>
    <w:rsid w:val="003D2FE4"/>
    <w:rsid w:val="003D4369"/>
    <w:rsid w:val="00406824"/>
    <w:rsid w:val="00445496"/>
    <w:rsid w:val="004547EE"/>
    <w:rsid w:val="00455838"/>
    <w:rsid w:val="00465033"/>
    <w:rsid w:val="00470269"/>
    <w:rsid w:val="00484FE5"/>
    <w:rsid w:val="004C5FBC"/>
    <w:rsid w:val="00505A6C"/>
    <w:rsid w:val="005A02CB"/>
    <w:rsid w:val="00633F67"/>
    <w:rsid w:val="00661207"/>
    <w:rsid w:val="00680E17"/>
    <w:rsid w:val="006E2841"/>
    <w:rsid w:val="00745D45"/>
    <w:rsid w:val="00772539"/>
    <w:rsid w:val="007C31B7"/>
    <w:rsid w:val="007D2BC8"/>
    <w:rsid w:val="007F1A60"/>
    <w:rsid w:val="007F6E6D"/>
    <w:rsid w:val="00804651"/>
    <w:rsid w:val="00812A08"/>
    <w:rsid w:val="0085406F"/>
    <w:rsid w:val="00855E17"/>
    <w:rsid w:val="0086691F"/>
    <w:rsid w:val="00885C5E"/>
    <w:rsid w:val="00886BF3"/>
    <w:rsid w:val="008A57A9"/>
    <w:rsid w:val="008A7B50"/>
    <w:rsid w:val="008E51C0"/>
    <w:rsid w:val="008F44B5"/>
    <w:rsid w:val="00900508"/>
    <w:rsid w:val="009007FF"/>
    <w:rsid w:val="009106E6"/>
    <w:rsid w:val="009D4B1B"/>
    <w:rsid w:val="009E1217"/>
    <w:rsid w:val="00A14F7B"/>
    <w:rsid w:val="00A25DC7"/>
    <w:rsid w:val="00A453BB"/>
    <w:rsid w:val="00A64785"/>
    <w:rsid w:val="00A72919"/>
    <w:rsid w:val="00A915EA"/>
    <w:rsid w:val="00AB7102"/>
    <w:rsid w:val="00AF2D96"/>
    <w:rsid w:val="00B1657A"/>
    <w:rsid w:val="00B450EC"/>
    <w:rsid w:val="00B647F4"/>
    <w:rsid w:val="00B9730B"/>
    <w:rsid w:val="00BD0D4A"/>
    <w:rsid w:val="00BF7B90"/>
    <w:rsid w:val="00C143EB"/>
    <w:rsid w:val="00C17A79"/>
    <w:rsid w:val="00C22A32"/>
    <w:rsid w:val="00C30E21"/>
    <w:rsid w:val="00CC443F"/>
    <w:rsid w:val="00D0318A"/>
    <w:rsid w:val="00D12D05"/>
    <w:rsid w:val="00D27289"/>
    <w:rsid w:val="00D36CA4"/>
    <w:rsid w:val="00D65E9F"/>
    <w:rsid w:val="00D9127E"/>
    <w:rsid w:val="00DD0D46"/>
    <w:rsid w:val="00DD29A6"/>
    <w:rsid w:val="00DE1946"/>
    <w:rsid w:val="00DF07D8"/>
    <w:rsid w:val="00DF149D"/>
    <w:rsid w:val="00E04624"/>
    <w:rsid w:val="00E24535"/>
    <w:rsid w:val="00E34E53"/>
    <w:rsid w:val="00E47A39"/>
    <w:rsid w:val="00E546B9"/>
    <w:rsid w:val="00E646E4"/>
    <w:rsid w:val="00E81587"/>
    <w:rsid w:val="00E85A0E"/>
    <w:rsid w:val="00E877E1"/>
    <w:rsid w:val="00EB4520"/>
    <w:rsid w:val="00EE7849"/>
    <w:rsid w:val="00EF0F70"/>
    <w:rsid w:val="00F10BD3"/>
    <w:rsid w:val="00F27225"/>
    <w:rsid w:val="00F34512"/>
    <w:rsid w:val="00F36601"/>
    <w:rsid w:val="00F52ABD"/>
    <w:rsid w:val="00FD561B"/>
    <w:rsid w:val="00FF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52538A7-61F1-4529-9958-E72536608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841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D210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D2105"/>
    <w:rPr>
      <w:sz w:val="18"/>
      <w:szCs w:val="18"/>
    </w:rPr>
  </w:style>
  <w:style w:type="paragraph" w:styleId="a7">
    <w:name w:val="Body Text Indent"/>
    <w:basedOn w:val="a"/>
    <w:link w:val="a8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a8">
    <w:name w:val="正文文本缩进 字符"/>
    <w:basedOn w:val="a0"/>
    <w:link w:val="a7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aa">
    <w:name w:val="正文文本 字符"/>
    <w:basedOn w:val="a0"/>
    <w:link w:val="a9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2D2105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d">
    <w:name w:val="line number"/>
    <w:basedOn w:val="a0"/>
    <w:uiPriority w:val="99"/>
    <w:semiHidden/>
    <w:unhideWhenUsed/>
    <w:rsid w:val="00886BF3"/>
  </w:style>
  <w:style w:type="paragraph" w:styleId="ae">
    <w:name w:val="List Paragraph"/>
    <w:basedOn w:val="a"/>
    <w:uiPriority w:val="34"/>
    <w:qFormat/>
    <w:rsid w:val="0024740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FC7ABE-E8D3-4081-A6E0-B6B6B6F4F7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0</TotalTime>
  <Pages>2</Pages>
  <Words>73</Words>
  <Characters>417</Characters>
  <Application>Microsoft Office Word</Application>
  <DocSecurity>0</DocSecurity>
  <Lines>3</Lines>
  <Paragraphs>1</Paragraphs>
  <ScaleCrop>false</ScaleCrop>
  <Company>SYSU</Company>
  <LinksUpToDate>false</LinksUpToDate>
  <CharactersWithSpaces>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2016-11-03T09:16:00Z</cp:lastPrinted>
  <dcterms:created xsi:type="dcterms:W3CDTF">2020-06-05T06:15:00Z</dcterms:created>
  <dcterms:modified xsi:type="dcterms:W3CDTF">2020-06-05T06:15:00Z</dcterms:modified>
</cp:coreProperties>
</file>